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E04" w:rsidRDefault="005D7E04" w:rsidP="005D7E04">
      <w:pPr>
        <w:pStyle w:val="NormalnyWeb"/>
        <w:jc w:val="center"/>
        <w:rPr>
          <w:rStyle w:val="Pogrubienie"/>
          <w:rFonts w:eastAsiaTheme="majorEastAsia"/>
        </w:rPr>
      </w:pPr>
      <w:bookmarkStart w:id="0" w:name="_GoBack"/>
      <w:r>
        <w:rPr>
          <w:rStyle w:val="Pogrubienie"/>
          <w:rFonts w:eastAsiaTheme="majorEastAsia"/>
        </w:rPr>
        <w:t>WNIOSEK O WYDANIE LEGITYMACJI DOKTORANTA</w:t>
      </w:r>
      <w:r>
        <w:rPr>
          <w:b/>
          <w:bCs/>
        </w:rPr>
        <w:br/>
      </w:r>
      <w:r>
        <w:rPr>
          <w:rStyle w:val="Pogrubienie"/>
          <w:rFonts w:eastAsiaTheme="majorEastAsia"/>
        </w:rPr>
        <w:t>W POSTACI ELEKTRONICZNEJ KARTY PROCESOROWEJ (PLASTIKOWEJ)</w:t>
      </w:r>
    </w:p>
    <w:bookmarkEnd w:id="0"/>
    <w:p w:rsidR="005D7E04" w:rsidRDefault="005D7E04" w:rsidP="005D7E04">
      <w:pPr>
        <w:pStyle w:val="NormalnyWeb"/>
        <w:jc w:val="center"/>
      </w:pPr>
    </w:p>
    <w:p w:rsidR="005D7E04" w:rsidRDefault="005D7E04" w:rsidP="005D7E04">
      <w:pPr>
        <w:pStyle w:val="NormalnyWeb"/>
      </w:pPr>
      <w:r>
        <w:rPr>
          <w:rStyle w:val="Pogrubienie"/>
          <w:rFonts w:eastAsiaTheme="majorEastAsia"/>
        </w:rPr>
        <w:t>Dane doktoranta/doktorantki</w:t>
      </w:r>
    </w:p>
    <w:p w:rsidR="005D7E04" w:rsidRDefault="005D7E04" w:rsidP="005D7E04">
      <w:pPr>
        <w:pStyle w:val="NormalnyWeb"/>
      </w:pPr>
      <w:r>
        <w:t>Imię i nazwisko: ........................................................................</w:t>
      </w:r>
    </w:p>
    <w:p w:rsidR="005D7E04" w:rsidRDefault="005D7E04" w:rsidP="005D7E04">
      <w:pPr>
        <w:pStyle w:val="NormalnyWeb"/>
      </w:pPr>
      <w:r>
        <w:t>Nazwa szkoły doktorskiej: ........................................................................</w:t>
      </w:r>
    </w:p>
    <w:p w:rsidR="005D7E04" w:rsidRDefault="005D7E04" w:rsidP="005D7E04">
      <w:pPr>
        <w:pStyle w:val="NormalnyWeb"/>
      </w:pPr>
      <w:r>
        <w:rPr>
          <w:rStyle w:val="Pogrubienie"/>
          <w:rFonts w:eastAsiaTheme="majorEastAsia"/>
        </w:rPr>
        <w:t>Wnoszę o wydanie legitymacji doktoranta w postaci elektronicznej karty procesorowej (plastikowej).</w:t>
      </w:r>
    </w:p>
    <w:p w:rsidR="005D7E04" w:rsidRDefault="005D7E04" w:rsidP="005D7E04">
      <w:pPr>
        <w:pStyle w:val="NormalnyWeb"/>
      </w:pPr>
      <w:r>
        <w:t xml:space="preserve">Podstawa prawna: art. 208 ust. 6 pkt 2 ustawy z dnia 20 lipca 2018 r. – </w:t>
      </w:r>
      <w:r>
        <w:rPr>
          <w:rStyle w:val="Uwydatnienie"/>
          <w:rFonts w:eastAsiaTheme="majorEastAsia"/>
        </w:rPr>
        <w:t>Prawo o szkolnictwie wyższym i nauce</w:t>
      </w:r>
      <w:r>
        <w:t>.</w:t>
      </w:r>
    </w:p>
    <w:p w:rsidR="005D7E04" w:rsidRDefault="005D7E04" w:rsidP="005D7E04">
      <w:pPr>
        <w:pStyle w:val="NormalnyWeb"/>
      </w:pPr>
      <w:r>
        <w:rPr>
          <w:rStyle w:val="Pogrubienie"/>
          <w:rFonts w:eastAsiaTheme="majorEastAsia"/>
        </w:rPr>
        <w:t>Powód złożenia wniosku:</w:t>
      </w:r>
    </w:p>
    <w:p w:rsidR="005D7E04" w:rsidRDefault="005D7E04" w:rsidP="005D7E04">
      <w:pPr>
        <w:pStyle w:val="NormalnyWeb"/>
      </w:pPr>
      <w:r>
        <w:rPr>
          <w:rFonts w:ascii="Segoe UI Symbol" w:hAnsi="Segoe UI Symbol" w:cs="Segoe UI Symbol"/>
        </w:rPr>
        <w:t>☐</w:t>
      </w:r>
      <w:r>
        <w:t xml:space="preserve"> Nie posiadam obywatelstwa polskiego.</w:t>
      </w:r>
    </w:p>
    <w:p w:rsidR="005D7E04" w:rsidRDefault="005D7E04" w:rsidP="005D7E04">
      <w:pPr>
        <w:pStyle w:val="NormalnyWeb"/>
      </w:pPr>
      <w:r>
        <w:rPr>
          <w:rFonts w:ascii="Segoe UI Symbol" w:hAnsi="Segoe UI Symbol" w:cs="Segoe UI Symbol"/>
        </w:rPr>
        <w:t>☐</w:t>
      </w:r>
      <w:r>
        <w:t xml:space="preserve"> Wnioskuję o wydanie legitymacji plastikowej.</w:t>
      </w:r>
    </w:p>
    <w:p w:rsidR="005D7E04" w:rsidRDefault="005D7E04" w:rsidP="005D7E04">
      <w:pPr>
        <w:pStyle w:val="NormalnyWeb"/>
      </w:pPr>
      <w:r>
        <w:rPr>
          <w:rFonts w:ascii="Segoe UI Symbol" w:hAnsi="Segoe UI Symbol" w:cs="Segoe UI Symbol"/>
        </w:rPr>
        <w:t>☐</w:t>
      </w:r>
      <w:r>
        <w:t xml:space="preserve"> Inny powód: ............................................................................</w:t>
      </w:r>
    </w:p>
    <w:p w:rsidR="005D7E04" w:rsidRDefault="005D7E04" w:rsidP="005D7E04">
      <w:pPr>
        <w:pStyle w:val="NormalnyWeb"/>
      </w:pPr>
      <w:r>
        <w:t>Oświadczam, że podane przeze mnie dane są zgodne ze stanem faktycznym.</w:t>
      </w:r>
    </w:p>
    <w:p w:rsidR="005D7E04" w:rsidRDefault="005D7E04" w:rsidP="005D7E04">
      <w:pPr>
        <w:pStyle w:val="NormalnyWeb"/>
      </w:pPr>
      <w:r>
        <w:t>Miejscowość i data: ........................................................................</w:t>
      </w:r>
    </w:p>
    <w:p w:rsidR="005D7E04" w:rsidRDefault="005D7E04" w:rsidP="005D7E04">
      <w:pPr>
        <w:pStyle w:val="NormalnyWeb"/>
      </w:pPr>
      <w:r>
        <w:t>Podpis doktoranta/doktorantki: ........................................................................</w:t>
      </w:r>
    </w:p>
    <w:p w:rsidR="005D7E04" w:rsidRDefault="005D7E04" w:rsidP="005D7E04">
      <w:pPr>
        <w:pStyle w:val="NormalnyWeb"/>
        <w:rPr>
          <w:rStyle w:val="Pogrubienie"/>
          <w:rFonts w:eastAsiaTheme="majorEastAsia"/>
        </w:rPr>
      </w:pPr>
    </w:p>
    <w:p w:rsidR="005D7E04" w:rsidRDefault="005D7E04" w:rsidP="005D7E04">
      <w:pPr>
        <w:pStyle w:val="NormalnyWeb"/>
        <w:rPr>
          <w:rStyle w:val="Pogrubienie"/>
          <w:rFonts w:eastAsiaTheme="majorEastAsia"/>
        </w:rPr>
      </w:pPr>
    </w:p>
    <w:p w:rsidR="005D7E04" w:rsidRDefault="005D7E04" w:rsidP="005D7E04">
      <w:pPr>
        <w:pStyle w:val="NormalnyWeb"/>
        <w:rPr>
          <w:rStyle w:val="Pogrubienie"/>
          <w:rFonts w:eastAsiaTheme="majorEastAsia"/>
        </w:rPr>
      </w:pPr>
    </w:p>
    <w:p w:rsidR="005D7E04" w:rsidRDefault="005D7E04" w:rsidP="005D7E04">
      <w:pPr>
        <w:pStyle w:val="NormalnyWeb"/>
        <w:rPr>
          <w:rStyle w:val="Pogrubienie"/>
          <w:rFonts w:eastAsiaTheme="majorEastAsia"/>
        </w:rPr>
      </w:pPr>
    </w:p>
    <w:p w:rsidR="005D7E04" w:rsidRDefault="005D7E04" w:rsidP="005D7E04">
      <w:pPr>
        <w:pStyle w:val="NormalnyWeb"/>
      </w:pPr>
      <w:r>
        <w:rPr>
          <w:rStyle w:val="Pogrubienie"/>
          <w:rFonts w:eastAsiaTheme="majorEastAsia"/>
        </w:rPr>
        <w:t>Adnotacje sekretariatu</w:t>
      </w:r>
    </w:p>
    <w:p w:rsidR="005D7E04" w:rsidRDefault="005D7E04" w:rsidP="005D7E04">
      <w:pPr>
        <w:pStyle w:val="NormalnyWeb"/>
      </w:pPr>
      <w:r>
        <w:t>Data przyjęcia wniosku: ........................................................................</w:t>
      </w:r>
    </w:p>
    <w:p w:rsidR="00C828FD" w:rsidRDefault="00C828FD"/>
    <w:sectPr w:rsidR="00C828FD" w:rsidSect="00F83E62">
      <w:headerReference w:type="default" r:id="rId7"/>
      <w:footerReference w:type="default" r:id="rId8"/>
      <w:pgSz w:w="11906" w:h="16838"/>
      <w:pgMar w:top="2003" w:right="1417" w:bottom="1417" w:left="1417" w:header="0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22A" w:rsidRDefault="0091322A" w:rsidP="00C828FD">
      <w:pPr>
        <w:spacing w:after="0" w:line="240" w:lineRule="auto"/>
      </w:pPr>
      <w:r>
        <w:separator/>
      </w:r>
    </w:p>
  </w:endnote>
  <w:endnote w:type="continuationSeparator" w:id="0">
    <w:p w:rsidR="0091322A" w:rsidRDefault="0091322A" w:rsidP="00C82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142" w:rsidRDefault="00F83E62" w:rsidP="00F83E62">
    <w:pPr>
      <w:pStyle w:val="Stopka"/>
      <w:ind w:left="-1417"/>
    </w:pPr>
    <w:r>
      <w:rPr>
        <w:noProof/>
      </w:rPr>
      <w:drawing>
        <wp:inline distT="0" distB="0" distL="0" distR="0" wp14:anchorId="016EC49A" wp14:editId="4AFE3394">
          <wp:extent cx="7576185" cy="840128"/>
          <wp:effectExtent l="0" t="0" r="5715" b="0"/>
          <wp:docPr id="152283044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830449" name="Obraz 15228304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4258" cy="905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22A" w:rsidRDefault="0091322A" w:rsidP="00C828FD">
      <w:pPr>
        <w:spacing w:after="0" w:line="240" w:lineRule="auto"/>
      </w:pPr>
      <w:r>
        <w:separator/>
      </w:r>
    </w:p>
  </w:footnote>
  <w:footnote w:type="continuationSeparator" w:id="0">
    <w:p w:rsidR="0091322A" w:rsidRDefault="0091322A" w:rsidP="00C82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28FD" w:rsidRDefault="005D0142" w:rsidP="005D0142">
    <w:pPr>
      <w:pStyle w:val="Nagwek"/>
      <w:ind w:left="-1417"/>
    </w:pPr>
    <w:r>
      <w:rPr>
        <w:noProof/>
      </w:rPr>
      <w:drawing>
        <wp:inline distT="0" distB="0" distL="0" distR="0" wp14:anchorId="201C8760" wp14:editId="421DF5A0">
          <wp:extent cx="7576692" cy="1426476"/>
          <wp:effectExtent l="0" t="0" r="0" b="0"/>
          <wp:docPr id="1232278265" name="Obraz 1" descr="Obraz zawierający tekst, Czcionka, zrzut ekranu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278265" name="Obraz 1" descr="Obraz zawierający tekst, Czcionka, zrzut ekranu, design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757" cy="147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04"/>
    <w:rsid w:val="000224DD"/>
    <w:rsid w:val="00170AA8"/>
    <w:rsid w:val="00273290"/>
    <w:rsid w:val="00281BCE"/>
    <w:rsid w:val="002B7ECF"/>
    <w:rsid w:val="002E2D04"/>
    <w:rsid w:val="003D47FF"/>
    <w:rsid w:val="004359C7"/>
    <w:rsid w:val="005D0142"/>
    <w:rsid w:val="005D7E04"/>
    <w:rsid w:val="006E0512"/>
    <w:rsid w:val="008121D7"/>
    <w:rsid w:val="0091322A"/>
    <w:rsid w:val="00915BF3"/>
    <w:rsid w:val="009D66CA"/>
    <w:rsid w:val="00B937FD"/>
    <w:rsid w:val="00C676F3"/>
    <w:rsid w:val="00C828FD"/>
    <w:rsid w:val="00F41755"/>
    <w:rsid w:val="00F8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853B2"/>
  <w15:chartTrackingRefBased/>
  <w15:docId w15:val="{E58E526C-5D7F-40A6-A43C-896AF25F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2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2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2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2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2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2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2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2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2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2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2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2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28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28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28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28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28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28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2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2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2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2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2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28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28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28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2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28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28F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828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8FD"/>
  </w:style>
  <w:style w:type="paragraph" w:styleId="Stopka">
    <w:name w:val="footer"/>
    <w:basedOn w:val="Normalny"/>
    <w:link w:val="StopkaZnak"/>
    <w:uiPriority w:val="99"/>
    <w:unhideWhenUsed/>
    <w:rsid w:val="00C828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8FD"/>
  </w:style>
  <w:style w:type="paragraph" w:styleId="NormalnyWeb">
    <w:name w:val="Normal (Web)"/>
    <w:basedOn w:val="Normalny"/>
    <w:uiPriority w:val="99"/>
    <w:semiHidden/>
    <w:unhideWhenUsed/>
    <w:rsid w:val="005D7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D7E04"/>
    <w:rPr>
      <w:b/>
      <w:bCs/>
    </w:rPr>
  </w:style>
  <w:style w:type="character" w:styleId="Uwydatnienie">
    <w:name w:val="Emphasis"/>
    <w:basedOn w:val="Domylnaczcionkaakapitu"/>
    <w:uiPriority w:val="20"/>
    <w:qFormat/>
    <w:rsid w:val="005D7E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9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roczek\Desktop\nowy%20papier%20firmowy\Szko&#322;a%20papie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F898D1-FFF7-4DEB-9B2B-7F7B27D33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Szkoła papier</Template>
  <TotalTime>2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Mroczek</dc:creator>
  <cp:keywords/>
  <dc:description/>
  <cp:lastModifiedBy>Natalia Mroczek</cp:lastModifiedBy>
  <cp:revision>1</cp:revision>
  <dcterms:created xsi:type="dcterms:W3CDTF">2026-10-15T08:16:00Z</dcterms:created>
  <dcterms:modified xsi:type="dcterms:W3CDTF">2026-10-15T08:18:00Z</dcterms:modified>
</cp:coreProperties>
</file>